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23/25-52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Kindertagesstätte Regenbogen in Greifswald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15 Schließanlage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